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C57" w:rsidRPr="00EE59C9" w:rsidRDefault="00FF3C57" w:rsidP="007F0D83">
      <w:pPr>
        <w:rPr>
          <w:rFonts w:ascii="Tahoma" w:hAnsi="Tahoma" w:cs="Tahoma"/>
          <w:b/>
          <w:sz w:val="20"/>
          <w:szCs w:val="20"/>
        </w:rPr>
      </w:pPr>
      <w:r>
        <w:rPr>
          <w:rFonts w:ascii="Tahoma" w:hAnsi="Tahoma" w:cs="Tahoma"/>
          <w:color w:val="003366"/>
          <w:sz w:val="20"/>
          <w:szCs w:val="20"/>
        </w:rPr>
        <w:t xml:space="preserve">                 </w:t>
      </w:r>
      <w:r w:rsidRPr="00CB64B7">
        <w:rPr>
          <w:rFonts w:ascii="Tahoma" w:hAnsi="Tahoma" w:cs="Tahoma"/>
          <w:color w:val="00008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30.75pt">
            <v:imagedata r:id="rId7" o:title=""/>
          </v:shape>
        </w:pict>
      </w:r>
    </w:p>
    <w:p w:rsidR="00FF3C57" w:rsidRDefault="00FF3C57" w:rsidP="007F0D83">
      <w:pPr>
        <w:rPr>
          <w:rFonts w:ascii="Tahoma" w:hAnsi="Tahoma" w:cs="Tahoma"/>
          <w:sz w:val="20"/>
          <w:szCs w:val="20"/>
        </w:rPr>
      </w:pPr>
    </w:p>
    <w:p w:rsidR="00FF3C57" w:rsidRDefault="00FF3C57">
      <w:pPr>
        <w:rPr>
          <w:rFonts w:ascii="Tahoma" w:hAnsi="Tahoma" w:cs="Tahoma"/>
          <w:sz w:val="20"/>
          <w:szCs w:val="20"/>
        </w:rPr>
      </w:pPr>
    </w:p>
    <w:p w:rsidR="00FF3C57" w:rsidRDefault="00FF3C57" w:rsidP="004F320B">
      <w:pPr>
        <w:jc w:val="center"/>
        <w:rPr>
          <w:rFonts w:cs="Arial"/>
          <w:b/>
          <w:color w:val="00FF00"/>
          <w:sz w:val="28"/>
          <w:szCs w:val="28"/>
          <w:highlight w:val="darkMagenta"/>
        </w:rPr>
      </w:pPr>
    </w:p>
    <w:p w:rsidR="00FF3C57" w:rsidRDefault="00FF3C57">
      <w:pPr>
        <w:rPr>
          <w:rFonts w:cs="Arial"/>
          <w:szCs w:val="22"/>
        </w:rPr>
      </w:pPr>
    </w:p>
    <w:p w:rsidR="00FF3C57" w:rsidRDefault="00FF3C57">
      <w:pPr>
        <w:rPr>
          <w:rFonts w:cs="Arial"/>
          <w:szCs w:val="22"/>
        </w:rPr>
      </w:pPr>
    </w:p>
    <w:p w:rsidR="00FF3C57" w:rsidRDefault="00FF3C57" w:rsidP="00A3500F">
      <w:pPr>
        <w:spacing w:after="120"/>
      </w:pPr>
      <w:r>
        <w:t xml:space="preserve">RB Sellars was established in 1996 and is an Australian owned family business.   We have become well known throughout rural and regional Australia for offering great quality garments for the whole family, at exceptional prices.   We began by offering a modest range of work wear that included our very popular Men’s Burton Workshirt.  Our range has now expanded enormously to also include casual &amp; workwear for Men, Women and Kids.  </w:t>
      </w:r>
    </w:p>
    <w:p w:rsidR="00FF3C57" w:rsidRDefault="00FF3C57" w:rsidP="00980440">
      <w:pPr>
        <w:spacing w:after="120"/>
      </w:pPr>
      <w:r>
        <w:t>Our brand has been inspired by our customers and our garments designed to endure the tough Australian country lifestyle.   We’re proud that all of our garments are designed in-house and made with premium fabrics, ensuring the quality is equal or superior to other more expensive brands.</w:t>
      </w:r>
    </w:p>
    <w:p w:rsidR="00FF3C57" w:rsidRDefault="00FF3C57" w:rsidP="00980440">
      <w:pPr>
        <w:spacing w:after="120"/>
      </w:pPr>
      <w:r>
        <w:t xml:space="preserve">Our garments are recognised for being durable and reliable, offering great value for money.  We are committed to remaining affordable without comprising quality and providing personal service that is as impressive as our garments.  </w:t>
      </w:r>
    </w:p>
    <w:p w:rsidR="00FF3C57" w:rsidRDefault="00FF3C57" w:rsidP="00980440">
      <w:pPr>
        <w:spacing w:after="120"/>
      </w:pPr>
      <w:r>
        <w:t>We are also proud to be the clothing sponsor for the two new Monaro Farming Systems trainees each year and the Committee.</w:t>
      </w:r>
    </w:p>
    <w:p w:rsidR="00FF3C57" w:rsidRDefault="00FF3C57" w:rsidP="00980440">
      <w:pPr>
        <w:spacing w:after="120"/>
      </w:pPr>
      <w:r>
        <w:t xml:space="preserve">We invite you to visit our website </w:t>
      </w:r>
      <w:hyperlink r:id="rId8" w:history="1">
        <w:r w:rsidRPr="002D0DB8">
          <w:rPr>
            <w:rStyle w:val="Hyperlink"/>
          </w:rPr>
          <w:t>www.rbsellars.com.au</w:t>
        </w:r>
      </w:hyperlink>
      <w:r>
        <w:t xml:space="preserve"> where you can view our full range of workwear and casual clothing.</w:t>
      </w:r>
    </w:p>
    <w:p w:rsidR="00FF3C57" w:rsidRDefault="00FF3C57" w:rsidP="00980440">
      <w:pPr>
        <w:spacing w:after="120"/>
      </w:pPr>
    </w:p>
    <w:p w:rsidR="00FF3C57" w:rsidRDefault="00FF3C57" w:rsidP="00980440">
      <w:pPr>
        <w:spacing w:after="120"/>
      </w:pPr>
    </w:p>
    <w:sectPr w:rsidR="00FF3C57" w:rsidSect="00B77383">
      <w:footerReference w:type="default" r:id="rId9"/>
      <w:pgSz w:w="11906" w:h="16838"/>
      <w:pgMar w:top="902" w:right="1230" w:bottom="720" w:left="123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C57" w:rsidRDefault="00FF3C57">
      <w:r>
        <w:separator/>
      </w:r>
    </w:p>
  </w:endnote>
  <w:endnote w:type="continuationSeparator" w:id="0">
    <w:p w:rsidR="00FF3C57" w:rsidRDefault="00FF3C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57" w:rsidRPr="00DE2C3A" w:rsidRDefault="00FF3C57" w:rsidP="00DE2C3A">
    <w:pPr>
      <w:jc w:val="center"/>
      <w:outlineLvl w:val="0"/>
      <w:rPr>
        <w:rFonts w:cs="Arial"/>
        <w:szCs w:val="22"/>
      </w:rPr>
    </w:pPr>
    <w:r w:rsidRPr="00DE2C3A">
      <w:rPr>
        <w:rFonts w:cs="Arial"/>
        <w:szCs w:val="22"/>
      </w:rPr>
      <w:t xml:space="preserve">92 – </w:t>
    </w:r>
    <w:smartTag w:uri="urn:schemas-microsoft-com:office:smarttags" w:element="Street">
      <w:smartTag w:uri="urn:schemas-microsoft-com:office:smarttags" w:element="address">
        <w:r w:rsidRPr="00DE2C3A">
          <w:rPr>
            <w:rFonts w:cs="Arial"/>
            <w:szCs w:val="22"/>
          </w:rPr>
          <w:t>94 Cambridge St</w:t>
        </w:r>
      </w:smartTag>
    </w:smartTag>
    <w:r w:rsidRPr="00DE2C3A">
      <w:rPr>
        <w:rFonts w:cs="Arial"/>
        <w:szCs w:val="22"/>
      </w:rPr>
      <w:t xml:space="preserve"> Collingwood VIC </w:t>
    </w:r>
    <w:smartTag w:uri="urn:schemas-microsoft-com:office:smarttags" w:element="country-region">
      <w:smartTag w:uri="urn:schemas-microsoft-com:office:smarttags" w:element="place">
        <w:r w:rsidRPr="00DE2C3A">
          <w:rPr>
            <w:rFonts w:cs="Arial"/>
            <w:szCs w:val="22"/>
          </w:rPr>
          <w:t>Australia</w:t>
        </w:r>
      </w:smartTag>
    </w:smartTag>
    <w:r w:rsidRPr="00DE2C3A">
      <w:rPr>
        <w:rFonts w:cs="Arial"/>
        <w:szCs w:val="22"/>
      </w:rPr>
      <w:t xml:space="preserve"> 3066 </w:t>
    </w:r>
  </w:p>
  <w:p w:rsidR="00FF3C57" w:rsidRDefault="00FF3C57" w:rsidP="00DE2C3A">
    <w:pPr>
      <w:jc w:val="center"/>
      <w:outlineLvl w:val="0"/>
      <w:rPr>
        <w:rFonts w:cs="Arial"/>
        <w:szCs w:val="22"/>
      </w:rPr>
    </w:pPr>
    <w:r w:rsidRPr="00DE2C3A">
      <w:rPr>
        <w:rFonts w:cs="Arial"/>
        <w:b/>
        <w:szCs w:val="22"/>
      </w:rPr>
      <w:t>Toll Free</w:t>
    </w:r>
    <w:r w:rsidRPr="00DE2C3A">
      <w:rPr>
        <w:rFonts w:cs="Arial"/>
        <w:szCs w:val="22"/>
      </w:rPr>
      <w:t xml:space="preserve"> 1300 727 355 </w:t>
    </w:r>
    <w:r w:rsidRPr="00DE2C3A">
      <w:rPr>
        <w:rFonts w:cs="Arial"/>
        <w:b/>
        <w:szCs w:val="22"/>
      </w:rPr>
      <w:t>Tel</w:t>
    </w:r>
    <w:r w:rsidRPr="00DE2C3A">
      <w:rPr>
        <w:rFonts w:cs="Arial"/>
        <w:szCs w:val="22"/>
      </w:rPr>
      <w:t xml:space="preserve"> 03 9415 6722 </w:t>
    </w:r>
    <w:r w:rsidRPr="00DE2C3A">
      <w:rPr>
        <w:rFonts w:cs="Arial"/>
        <w:b/>
        <w:szCs w:val="22"/>
      </w:rPr>
      <w:t>Fax</w:t>
    </w:r>
    <w:r w:rsidRPr="00DE2C3A">
      <w:rPr>
        <w:rFonts w:cs="Arial"/>
        <w:szCs w:val="22"/>
      </w:rPr>
      <w:t xml:space="preserve"> 03 9415 6744</w:t>
    </w:r>
  </w:p>
  <w:p w:rsidR="00FF3C57" w:rsidRPr="00DE2C3A" w:rsidRDefault="00FF3C57" w:rsidP="00DE2C3A">
    <w:pPr>
      <w:jc w:val="center"/>
      <w:outlineLvl w:val="0"/>
      <w:rPr>
        <w:rFonts w:cs="Arial"/>
        <w:color w:val="808080"/>
        <w:szCs w:val="22"/>
      </w:rPr>
    </w:pPr>
    <w:hyperlink r:id="rId1" w:history="1">
      <w:r w:rsidRPr="00E67F24">
        <w:rPr>
          <w:rStyle w:val="Hyperlink"/>
          <w:rFonts w:cs="Arial"/>
          <w:szCs w:val="22"/>
        </w:rPr>
        <w:t>www.rbsellars.com.au</w:t>
      </w:r>
    </w:hyperlink>
    <w:r>
      <w:rPr>
        <w:rFonts w:cs="Arial"/>
        <w:szCs w:val="22"/>
      </w:rPr>
      <w:tab/>
    </w:r>
  </w:p>
  <w:p w:rsidR="00FF3C57" w:rsidRDefault="00FF3C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C57" w:rsidRDefault="00FF3C57">
      <w:r>
        <w:separator/>
      </w:r>
    </w:p>
  </w:footnote>
  <w:footnote w:type="continuationSeparator" w:id="0">
    <w:p w:rsidR="00FF3C57" w:rsidRDefault="00FF3C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85B6E"/>
    <w:multiLevelType w:val="hybridMultilevel"/>
    <w:tmpl w:val="CBAC134A"/>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
    <w:nsid w:val="6E1D2022"/>
    <w:multiLevelType w:val="hybridMultilevel"/>
    <w:tmpl w:val="D464A2E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7E350CF8"/>
    <w:multiLevelType w:val="hybridMultilevel"/>
    <w:tmpl w:val="AF501B0C"/>
    <w:lvl w:ilvl="0" w:tplc="0C090001">
      <w:start w:val="300"/>
      <w:numFmt w:val="bullet"/>
      <w:lvlText w:val=""/>
      <w:lvlJc w:val="left"/>
      <w:pPr>
        <w:tabs>
          <w:tab w:val="num" w:pos="720"/>
        </w:tabs>
        <w:ind w:left="720" w:hanging="360"/>
      </w:pPr>
      <w:rPr>
        <w:rFonts w:ascii="Symbol" w:eastAsia="Times New Roman"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stylePaneFormatFilter w:val="3F01"/>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B7D"/>
    <w:rsid w:val="00000872"/>
    <w:rsid w:val="00002033"/>
    <w:rsid w:val="00010CB9"/>
    <w:rsid w:val="0002200E"/>
    <w:rsid w:val="000231F8"/>
    <w:rsid w:val="00031EA7"/>
    <w:rsid w:val="00034ABA"/>
    <w:rsid w:val="00037940"/>
    <w:rsid w:val="0006240C"/>
    <w:rsid w:val="00066364"/>
    <w:rsid w:val="00081808"/>
    <w:rsid w:val="00090259"/>
    <w:rsid w:val="00091909"/>
    <w:rsid w:val="000963A2"/>
    <w:rsid w:val="000A3A03"/>
    <w:rsid w:val="000A61E7"/>
    <w:rsid w:val="000C7961"/>
    <w:rsid w:val="000D7B32"/>
    <w:rsid w:val="000E1C79"/>
    <w:rsid w:val="000F0F64"/>
    <w:rsid w:val="000F4DA8"/>
    <w:rsid w:val="000F78D9"/>
    <w:rsid w:val="0010283B"/>
    <w:rsid w:val="00105D65"/>
    <w:rsid w:val="001178F9"/>
    <w:rsid w:val="00125A54"/>
    <w:rsid w:val="001454AD"/>
    <w:rsid w:val="00150D20"/>
    <w:rsid w:val="0016015A"/>
    <w:rsid w:val="00161C0D"/>
    <w:rsid w:val="00164B78"/>
    <w:rsid w:val="00181E51"/>
    <w:rsid w:val="001860DE"/>
    <w:rsid w:val="00195432"/>
    <w:rsid w:val="001A74B5"/>
    <w:rsid w:val="001B3F3E"/>
    <w:rsid w:val="0023577B"/>
    <w:rsid w:val="0023589E"/>
    <w:rsid w:val="00250C0F"/>
    <w:rsid w:val="002527BD"/>
    <w:rsid w:val="002528C5"/>
    <w:rsid w:val="00273774"/>
    <w:rsid w:val="0028038F"/>
    <w:rsid w:val="002D0DB8"/>
    <w:rsid w:val="002D4B7D"/>
    <w:rsid w:val="002F1017"/>
    <w:rsid w:val="0031326B"/>
    <w:rsid w:val="00313395"/>
    <w:rsid w:val="00315100"/>
    <w:rsid w:val="003153BD"/>
    <w:rsid w:val="00357ABC"/>
    <w:rsid w:val="0036166D"/>
    <w:rsid w:val="003649B9"/>
    <w:rsid w:val="0036669F"/>
    <w:rsid w:val="00375C43"/>
    <w:rsid w:val="003869D5"/>
    <w:rsid w:val="00391243"/>
    <w:rsid w:val="00392009"/>
    <w:rsid w:val="003942C9"/>
    <w:rsid w:val="003A3E7D"/>
    <w:rsid w:val="003A5D74"/>
    <w:rsid w:val="003A6424"/>
    <w:rsid w:val="003C00B9"/>
    <w:rsid w:val="003C76AD"/>
    <w:rsid w:val="003C7FA3"/>
    <w:rsid w:val="003D552D"/>
    <w:rsid w:val="003E2298"/>
    <w:rsid w:val="003E4331"/>
    <w:rsid w:val="003E5B84"/>
    <w:rsid w:val="003E7FB2"/>
    <w:rsid w:val="00405752"/>
    <w:rsid w:val="00435A8C"/>
    <w:rsid w:val="00446F65"/>
    <w:rsid w:val="004559CC"/>
    <w:rsid w:val="004634E9"/>
    <w:rsid w:val="004744A3"/>
    <w:rsid w:val="004750DB"/>
    <w:rsid w:val="00483D9B"/>
    <w:rsid w:val="00484C68"/>
    <w:rsid w:val="004B17A5"/>
    <w:rsid w:val="004B32E4"/>
    <w:rsid w:val="004B4011"/>
    <w:rsid w:val="004C240F"/>
    <w:rsid w:val="004C4935"/>
    <w:rsid w:val="004C6976"/>
    <w:rsid w:val="004D4929"/>
    <w:rsid w:val="004D7635"/>
    <w:rsid w:val="004E2D11"/>
    <w:rsid w:val="004E6816"/>
    <w:rsid w:val="004E689E"/>
    <w:rsid w:val="004E7E39"/>
    <w:rsid w:val="004F2497"/>
    <w:rsid w:val="004F320B"/>
    <w:rsid w:val="004F3724"/>
    <w:rsid w:val="00502A0F"/>
    <w:rsid w:val="005202F5"/>
    <w:rsid w:val="00523E8F"/>
    <w:rsid w:val="0052586B"/>
    <w:rsid w:val="00527871"/>
    <w:rsid w:val="00537550"/>
    <w:rsid w:val="00552098"/>
    <w:rsid w:val="00552727"/>
    <w:rsid w:val="00555EAB"/>
    <w:rsid w:val="005671CC"/>
    <w:rsid w:val="00573C66"/>
    <w:rsid w:val="00581EA9"/>
    <w:rsid w:val="00594212"/>
    <w:rsid w:val="005A6C44"/>
    <w:rsid w:val="005B0630"/>
    <w:rsid w:val="005B1E96"/>
    <w:rsid w:val="005C1B96"/>
    <w:rsid w:val="005C6572"/>
    <w:rsid w:val="005C6B47"/>
    <w:rsid w:val="005D27B9"/>
    <w:rsid w:val="005E661F"/>
    <w:rsid w:val="005F4F9D"/>
    <w:rsid w:val="0060145B"/>
    <w:rsid w:val="006122DE"/>
    <w:rsid w:val="00620CF1"/>
    <w:rsid w:val="00622444"/>
    <w:rsid w:val="0063318F"/>
    <w:rsid w:val="00646204"/>
    <w:rsid w:val="00650695"/>
    <w:rsid w:val="00657D05"/>
    <w:rsid w:val="00666CFB"/>
    <w:rsid w:val="0067502C"/>
    <w:rsid w:val="00683EA8"/>
    <w:rsid w:val="006850C7"/>
    <w:rsid w:val="00687E0A"/>
    <w:rsid w:val="00692F50"/>
    <w:rsid w:val="006930A9"/>
    <w:rsid w:val="006A1E72"/>
    <w:rsid w:val="006B2F18"/>
    <w:rsid w:val="006B36DC"/>
    <w:rsid w:val="006C048D"/>
    <w:rsid w:val="006D4F76"/>
    <w:rsid w:val="006D7B7D"/>
    <w:rsid w:val="00711888"/>
    <w:rsid w:val="00724F4B"/>
    <w:rsid w:val="00732883"/>
    <w:rsid w:val="007414CB"/>
    <w:rsid w:val="00743171"/>
    <w:rsid w:val="00751680"/>
    <w:rsid w:val="007534AF"/>
    <w:rsid w:val="00755D99"/>
    <w:rsid w:val="00774E4E"/>
    <w:rsid w:val="00775A1F"/>
    <w:rsid w:val="0078572C"/>
    <w:rsid w:val="00792A31"/>
    <w:rsid w:val="007A116F"/>
    <w:rsid w:val="007A1F3D"/>
    <w:rsid w:val="007C67E9"/>
    <w:rsid w:val="007E3FA5"/>
    <w:rsid w:val="007E43AF"/>
    <w:rsid w:val="007E5794"/>
    <w:rsid w:val="007F0D83"/>
    <w:rsid w:val="007F3EBA"/>
    <w:rsid w:val="007F7D65"/>
    <w:rsid w:val="00806F89"/>
    <w:rsid w:val="00812D39"/>
    <w:rsid w:val="00814A9D"/>
    <w:rsid w:val="00823895"/>
    <w:rsid w:val="00825363"/>
    <w:rsid w:val="00827711"/>
    <w:rsid w:val="00834666"/>
    <w:rsid w:val="0084269F"/>
    <w:rsid w:val="00842F0B"/>
    <w:rsid w:val="00851660"/>
    <w:rsid w:val="00871188"/>
    <w:rsid w:val="0087174D"/>
    <w:rsid w:val="008950E9"/>
    <w:rsid w:val="008A739E"/>
    <w:rsid w:val="008B7CC8"/>
    <w:rsid w:val="008E435B"/>
    <w:rsid w:val="0091344E"/>
    <w:rsid w:val="00915A30"/>
    <w:rsid w:val="00922A86"/>
    <w:rsid w:val="00931A22"/>
    <w:rsid w:val="00946978"/>
    <w:rsid w:val="009543A9"/>
    <w:rsid w:val="009565DC"/>
    <w:rsid w:val="00956819"/>
    <w:rsid w:val="00957BBE"/>
    <w:rsid w:val="009738D0"/>
    <w:rsid w:val="00980440"/>
    <w:rsid w:val="00991F57"/>
    <w:rsid w:val="009A7722"/>
    <w:rsid w:val="009C5C98"/>
    <w:rsid w:val="009C5F43"/>
    <w:rsid w:val="009C7B45"/>
    <w:rsid w:val="009E198C"/>
    <w:rsid w:val="009F470A"/>
    <w:rsid w:val="009F6797"/>
    <w:rsid w:val="00A00A1C"/>
    <w:rsid w:val="00A05318"/>
    <w:rsid w:val="00A06EAF"/>
    <w:rsid w:val="00A33190"/>
    <w:rsid w:val="00A33C97"/>
    <w:rsid w:val="00A3500F"/>
    <w:rsid w:val="00A376E7"/>
    <w:rsid w:val="00A40C5F"/>
    <w:rsid w:val="00A5797B"/>
    <w:rsid w:val="00A57C2A"/>
    <w:rsid w:val="00A646C4"/>
    <w:rsid w:val="00A66B5C"/>
    <w:rsid w:val="00A7446F"/>
    <w:rsid w:val="00A954AE"/>
    <w:rsid w:val="00AB066B"/>
    <w:rsid w:val="00AB58EB"/>
    <w:rsid w:val="00AC415C"/>
    <w:rsid w:val="00AC67DB"/>
    <w:rsid w:val="00AE4018"/>
    <w:rsid w:val="00B14967"/>
    <w:rsid w:val="00B171F0"/>
    <w:rsid w:val="00B2007B"/>
    <w:rsid w:val="00B265B1"/>
    <w:rsid w:val="00B36B3E"/>
    <w:rsid w:val="00B478C7"/>
    <w:rsid w:val="00B47986"/>
    <w:rsid w:val="00B56A62"/>
    <w:rsid w:val="00B60D48"/>
    <w:rsid w:val="00B77383"/>
    <w:rsid w:val="00BA1309"/>
    <w:rsid w:val="00BA699A"/>
    <w:rsid w:val="00BB41B7"/>
    <w:rsid w:val="00BD27E1"/>
    <w:rsid w:val="00BD55F3"/>
    <w:rsid w:val="00BF186B"/>
    <w:rsid w:val="00C05DCC"/>
    <w:rsid w:val="00C06625"/>
    <w:rsid w:val="00C07EF3"/>
    <w:rsid w:val="00C226AD"/>
    <w:rsid w:val="00C258D0"/>
    <w:rsid w:val="00C371BD"/>
    <w:rsid w:val="00C45C2C"/>
    <w:rsid w:val="00C47364"/>
    <w:rsid w:val="00C5687D"/>
    <w:rsid w:val="00C664A3"/>
    <w:rsid w:val="00C85846"/>
    <w:rsid w:val="00C9758B"/>
    <w:rsid w:val="00CB64B7"/>
    <w:rsid w:val="00CD0594"/>
    <w:rsid w:val="00CD25F7"/>
    <w:rsid w:val="00CD42D0"/>
    <w:rsid w:val="00CD6168"/>
    <w:rsid w:val="00CF0084"/>
    <w:rsid w:val="00D00752"/>
    <w:rsid w:val="00D1270C"/>
    <w:rsid w:val="00D3263D"/>
    <w:rsid w:val="00D33B1B"/>
    <w:rsid w:val="00D33E65"/>
    <w:rsid w:val="00D46706"/>
    <w:rsid w:val="00D50E64"/>
    <w:rsid w:val="00D54DFF"/>
    <w:rsid w:val="00D869BA"/>
    <w:rsid w:val="00D940EC"/>
    <w:rsid w:val="00DA585D"/>
    <w:rsid w:val="00DC3282"/>
    <w:rsid w:val="00DD3480"/>
    <w:rsid w:val="00DD63D7"/>
    <w:rsid w:val="00DE11A2"/>
    <w:rsid w:val="00DE2C3A"/>
    <w:rsid w:val="00E07520"/>
    <w:rsid w:val="00E12313"/>
    <w:rsid w:val="00E16870"/>
    <w:rsid w:val="00E1767A"/>
    <w:rsid w:val="00E20B4D"/>
    <w:rsid w:val="00E26C96"/>
    <w:rsid w:val="00E32FE5"/>
    <w:rsid w:val="00E44A2E"/>
    <w:rsid w:val="00E5165E"/>
    <w:rsid w:val="00E525D5"/>
    <w:rsid w:val="00E55F1F"/>
    <w:rsid w:val="00E57F76"/>
    <w:rsid w:val="00E67F24"/>
    <w:rsid w:val="00E71643"/>
    <w:rsid w:val="00E81B01"/>
    <w:rsid w:val="00E871EC"/>
    <w:rsid w:val="00E94F21"/>
    <w:rsid w:val="00EC43CE"/>
    <w:rsid w:val="00EC5E35"/>
    <w:rsid w:val="00EE447F"/>
    <w:rsid w:val="00EE59C9"/>
    <w:rsid w:val="00F01D0D"/>
    <w:rsid w:val="00F048C2"/>
    <w:rsid w:val="00F212D9"/>
    <w:rsid w:val="00F31A19"/>
    <w:rsid w:val="00F33458"/>
    <w:rsid w:val="00F3478C"/>
    <w:rsid w:val="00F34EC1"/>
    <w:rsid w:val="00F40C67"/>
    <w:rsid w:val="00F4147B"/>
    <w:rsid w:val="00F415AF"/>
    <w:rsid w:val="00F60434"/>
    <w:rsid w:val="00F83D19"/>
    <w:rsid w:val="00F8507E"/>
    <w:rsid w:val="00FA3025"/>
    <w:rsid w:val="00FB56DA"/>
    <w:rsid w:val="00FD3A84"/>
    <w:rsid w:val="00FF3C57"/>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4B7"/>
    <w:rPr>
      <w:rFonts w:ascii="Arial" w:hAnsi="Arial"/>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D4B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F0D83"/>
    <w:rPr>
      <w:rFonts w:cs="Times New Roman"/>
      <w:color w:val="0000FF"/>
      <w:u w:val="single"/>
    </w:rPr>
  </w:style>
  <w:style w:type="paragraph" w:styleId="BalloonText">
    <w:name w:val="Balloon Text"/>
    <w:basedOn w:val="Normal"/>
    <w:link w:val="BalloonTextChar"/>
    <w:uiPriority w:val="99"/>
    <w:semiHidden/>
    <w:rsid w:val="006930A9"/>
    <w:rPr>
      <w:rFonts w:ascii="Tahoma" w:hAnsi="Tahoma" w:cs="Tahoma"/>
      <w:sz w:val="16"/>
      <w:szCs w:val="16"/>
    </w:rPr>
  </w:style>
  <w:style w:type="character" w:customStyle="1" w:styleId="BalloonTextChar">
    <w:name w:val="Balloon Text Char"/>
    <w:basedOn w:val="DefaultParagraphFont"/>
    <w:link w:val="BalloonText"/>
    <w:uiPriority w:val="99"/>
    <w:semiHidden/>
    <w:rsid w:val="008C7951"/>
    <w:rPr>
      <w:sz w:val="0"/>
      <w:szCs w:val="0"/>
    </w:rPr>
  </w:style>
  <w:style w:type="paragraph" w:styleId="DocumentMap">
    <w:name w:val="Document Map"/>
    <w:basedOn w:val="Normal"/>
    <w:link w:val="DocumentMapChar"/>
    <w:uiPriority w:val="99"/>
    <w:semiHidden/>
    <w:rsid w:val="00BA130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8C7951"/>
    <w:rPr>
      <w:sz w:val="0"/>
      <w:szCs w:val="0"/>
    </w:rPr>
  </w:style>
  <w:style w:type="paragraph" w:styleId="Header">
    <w:name w:val="header"/>
    <w:basedOn w:val="Normal"/>
    <w:link w:val="HeaderChar"/>
    <w:uiPriority w:val="99"/>
    <w:rsid w:val="00DE2C3A"/>
    <w:pPr>
      <w:tabs>
        <w:tab w:val="center" w:pos="4320"/>
        <w:tab w:val="right" w:pos="8640"/>
      </w:tabs>
    </w:pPr>
  </w:style>
  <w:style w:type="character" w:customStyle="1" w:styleId="HeaderChar">
    <w:name w:val="Header Char"/>
    <w:basedOn w:val="DefaultParagraphFont"/>
    <w:link w:val="Header"/>
    <w:uiPriority w:val="99"/>
    <w:semiHidden/>
    <w:rsid w:val="008C7951"/>
    <w:rPr>
      <w:rFonts w:ascii="Arial" w:hAnsi="Arial"/>
      <w:szCs w:val="24"/>
    </w:rPr>
  </w:style>
  <w:style w:type="paragraph" w:styleId="Footer">
    <w:name w:val="footer"/>
    <w:basedOn w:val="Normal"/>
    <w:link w:val="FooterChar"/>
    <w:uiPriority w:val="99"/>
    <w:rsid w:val="00DE2C3A"/>
    <w:pPr>
      <w:tabs>
        <w:tab w:val="center" w:pos="4320"/>
        <w:tab w:val="right" w:pos="8640"/>
      </w:tabs>
    </w:pPr>
  </w:style>
  <w:style w:type="character" w:customStyle="1" w:styleId="FooterChar">
    <w:name w:val="Footer Char"/>
    <w:basedOn w:val="DefaultParagraphFont"/>
    <w:link w:val="Footer"/>
    <w:uiPriority w:val="99"/>
    <w:semiHidden/>
    <w:rsid w:val="008C7951"/>
    <w:rPr>
      <w:rFonts w:ascii="Arial" w:hAnsi="Arial"/>
      <w:szCs w:val="24"/>
    </w:rPr>
  </w:style>
  <w:style w:type="paragraph" w:styleId="PlainText">
    <w:name w:val="Plain Text"/>
    <w:basedOn w:val="Normal"/>
    <w:link w:val="PlainTextChar"/>
    <w:uiPriority w:val="99"/>
    <w:rsid w:val="0010283B"/>
    <w:rPr>
      <w:rFonts w:cs="Arial"/>
      <w:sz w:val="20"/>
      <w:szCs w:val="20"/>
      <w:lang w:val="en-US" w:eastAsia="en-US"/>
    </w:rPr>
  </w:style>
  <w:style w:type="character" w:customStyle="1" w:styleId="PlainTextChar">
    <w:name w:val="Plain Text Char"/>
    <w:basedOn w:val="DefaultParagraphFont"/>
    <w:link w:val="PlainText"/>
    <w:uiPriority w:val="99"/>
    <w:semiHidden/>
    <w:rsid w:val="008C7951"/>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6153635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bsellars.com.a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bsellar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189</Words>
  <Characters>1081</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Linda,</dc:title>
  <dc:subject/>
  <dc:creator>For Internal Staff Use Only</dc:creator>
  <cp:keywords/>
  <dc:description/>
  <cp:lastModifiedBy>paula</cp:lastModifiedBy>
  <cp:revision>2</cp:revision>
  <cp:lastPrinted>2013-10-17T21:35:00Z</cp:lastPrinted>
  <dcterms:created xsi:type="dcterms:W3CDTF">2013-10-24T00:47:00Z</dcterms:created>
  <dcterms:modified xsi:type="dcterms:W3CDTF">2013-10-24T00:47:00Z</dcterms:modified>
</cp:coreProperties>
</file>